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BB" w:rsidRDefault="00850BBB"/>
    <w:p w:rsidR="00850BBB" w:rsidRDefault="00850BBB">
      <w:r w:rsidRPr="00E82AAA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81.5pt;height:632.25pt;visibility:visible">
            <v:imagedata r:id="rId4" o:title=""/>
          </v:shape>
        </w:pict>
      </w:r>
    </w:p>
    <w:p w:rsidR="00850BBB" w:rsidRDefault="00850BBB">
      <w:r>
        <w:br w:type="page"/>
      </w:r>
    </w:p>
    <w:p w:rsidR="00850BBB" w:rsidRDefault="00850BBB">
      <w:r w:rsidRPr="00E82AAA">
        <w:rPr>
          <w:noProof/>
          <w:lang w:eastAsia="it-IT"/>
        </w:rPr>
        <w:pict>
          <v:shape id="_x0000_i1026" type="#_x0000_t75" style="width:481.5pt;height:651.75pt;visibility:visible">
            <v:imagedata r:id="rId5" o:title=""/>
          </v:shape>
        </w:pict>
      </w:r>
    </w:p>
    <w:sectPr w:rsidR="00850BBB" w:rsidSect="00FF74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1446"/>
    <w:rsid w:val="000E6BEE"/>
    <w:rsid w:val="00471446"/>
    <w:rsid w:val="004D7403"/>
    <w:rsid w:val="005A1F25"/>
    <w:rsid w:val="00850BBB"/>
    <w:rsid w:val="00CD5E2B"/>
    <w:rsid w:val="00E82AAA"/>
    <w:rsid w:val="00FF7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7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1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</Words>
  <Characters>6</Characters>
  <Application>Microsoft Office Outlook</Application>
  <DocSecurity>0</DocSecurity>
  <Lines>0</Lines>
  <Paragraphs>0</Paragraphs>
  <ScaleCrop>false</ScaleCrop>
  <Company>PC - Rufino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Antonella Rufino</dc:creator>
  <cp:keywords/>
  <dc:description/>
  <cp:lastModifiedBy>Carlo</cp:lastModifiedBy>
  <cp:revision>2</cp:revision>
  <cp:lastPrinted>2011-04-30T15:56:00Z</cp:lastPrinted>
  <dcterms:created xsi:type="dcterms:W3CDTF">2012-08-12T07:01:00Z</dcterms:created>
  <dcterms:modified xsi:type="dcterms:W3CDTF">2012-08-12T07:01:00Z</dcterms:modified>
</cp:coreProperties>
</file>